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XSpec="right" w:tblpY="-400"/>
        <w:tblW w:w="1069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602"/>
        <w:gridCol w:w="6428"/>
      </w:tblGrid>
      <w:tr w:rsidR="003D1B71" w14:paraId="35667142" w14:textId="77777777" w:rsidTr="00035920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5F5B58A6" w14:textId="79651C2D" w:rsidR="003D1B71" w:rsidRDefault="007A2432" w:rsidP="00035920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636C542" wp14:editId="17AC0686">
                  <wp:extent cx="2179320" cy="230653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11"/>
                          <a:srcRect l="699" t="34720" r="-699" b="17117"/>
                          <a:stretch/>
                        </pic:blipFill>
                        <pic:spPr bwMode="auto">
                          <a:xfrm>
                            <a:off x="0" y="0"/>
                            <a:ext cx="2179719" cy="2306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" w:type="dxa"/>
            <w:vMerge w:val="restart"/>
            <w:tcBorders>
              <w:bottom w:val="nil"/>
            </w:tcBorders>
          </w:tcPr>
          <w:p w14:paraId="4E64BB82" w14:textId="77777777" w:rsidR="003D1B71" w:rsidRPr="0056708E" w:rsidRDefault="003D1B71" w:rsidP="00035920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428" w:type="dxa"/>
            <w:tcBorders>
              <w:bottom w:val="nil"/>
            </w:tcBorders>
          </w:tcPr>
          <w:p w14:paraId="336E5E2E" w14:textId="0EEEF617" w:rsidR="00D14945" w:rsidRPr="00D14945" w:rsidRDefault="009E4901" w:rsidP="00D14945">
            <w:pPr>
              <w:pStyle w:val="Title"/>
              <w:spacing w:before="0"/>
              <w:rPr>
                <w:color w:val="FFC000"/>
              </w:rPr>
            </w:pPr>
            <w:r>
              <w:t>Dr.</w:t>
            </w:r>
            <w:r w:rsidR="00EC385F">
              <w:t xml:space="preserve"> </w:t>
            </w:r>
            <w:r w:rsidR="00173D40">
              <w:t>Kanchan</w:t>
            </w:r>
            <w:r w:rsidR="003D1B71" w:rsidRPr="00310F17">
              <w:br/>
            </w:r>
            <w:r w:rsidR="00173D40">
              <w:t>Khandelwal</w:t>
            </w:r>
            <w:r w:rsidR="00271412">
              <w:t xml:space="preserve"> </w:t>
            </w:r>
            <w:r w:rsidR="00271412" w:rsidRPr="00271412">
              <w:rPr>
                <w:color w:val="FFC000"/>
              </w:rPr>
              <w:t>(REG</w:t>
            </w:r>
            <w:r w:rsidR="00271412">
              <w:rPr>
                <w:color w:val="FFC000"/>
              </w:rPr>
              <w:t>.</w:t>
            </w:r>
            <w:r w:rsidR="00271412" w:rsidRPr="00271412">
              <w:rPr>
                <w:color w:val="FFC000"/>
              </w:rPr>
              <w:t>NO-9601</w:t>
            </w:r>
            <w:r w:rsidR="00D14945">
              <w:rPr>
                <w:color w:val="FFC000"/>
              </w:rPr>
              <w:t xml:space="preserve">) </w:t>
            </w:r>
            <w:r w:rsidR="00D14945" w:rsidRPr="00D14945">
              <w:rPr>
                <w:color w:val="0F225E" w:themeColor="accent6" w:themeShade="80"/>
                <w:sz w:val="24"/>
                <w:szCs w:val="24"/>
              </w:rPr>
              <w:t>HOMOEOPATHIC PHYSICIAN</w:t>
            </w:r>
            <w:r w:rsidR="00D14945" w:rsidRPr="00D14945">
              <w:rPr>
                <w:color w:val="0F225E" w:themeColor="accent6" w:themeShade="80"/>
              </w:rPr>
              <w:t xml:space="preserve"> </w:t>
            </w:r>
          </w:p>
          <w:p w14:paraId="097A56F3" w14:textId="0F52E433" w:rsidR="00D14945" w:rsidRPr="00D14945" w:rsidRDefault="00D14945" w:rsidP="00D14945"/>
        </w:tc>
      </w:tr>
      <w:tr w:rsidR="003D1B71" w14:paraId="6271B12B" w14:textId="77777777" w:rsidTr="00035920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3613C7AB" w14:textId="77777777" w:rsidR="003D1B71" w:rsidRDefault="003D1B71" w:rsidP="0003592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02" w:type="dxa"/>
            <w:vMerge/>
            <w:tcBorders>
              <w:bottom w:val="nil"/>
            </w:tcBorders>
          </w:tcPr>
          <w:p w14:paraId="2FDFCB08" w14:textId="77777777" w:rsidR="003D1B71" w:rsidRDefault="003D1B71" w:rsidP="0003592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428" w:type="dxa"/>
            <w:vMerge w:val="restart"/>
            <w:tcBorders>
              <w:bottom w:val="nil"/>
            </w:tcBorders>
            <w:vAlign w:val="bottom"/>
          </w:tcPr>
          <w:p w14:paraId="377CB891" w14:textId="53113B8F" w:rsidR="003D1B71" w:rsidRPr="009E4901" w:rsidRDefault="003B7374" w:rsidP="00035920">
            <w:pPr>
              <w:pStyle w:val="Heading2"/>
              <w:rPr>
                <w:rFonts w:ascii="Calibri" w:hAnsi="Calibri" w:cs="Calibri"/>
                <w:color w:val="000000" w:themeColor="text1"/>
              </w:rPr>
            </w:pPr>
            <w:r w:rsidRPr="009E4901">
              <w:rPr>
                <w:rFonts w:ascii="Calibri" w:hAnsi="Calibri" w:cs="Calibri"/>
                <w:color w:val="000000" w:themeColor="text1"/>
              </w:rPr>
              <w:t>Personal Details</w:t>
            </w:r>
          </w:p>
          <w:p w14:paraId="6633817F" w14:textId="3EDB9129" w:rsidR="003B7374" w:rsidRPr="003B7374" w:rsidRDefault="003B7374" w:rsidP="00035920">
            <w:r>
              <w:t>Date of birth- 27-05-1998</w:t>
            </w:r>
          </w:p>
          <w:p w14:paraId="7533E19A" w14:textId="6262B785" w:rsidR="003B7374" w:rsidRDefault="003B7374" w:rsidP="00035920"/>
          <w:p w14:paraId="00275CC9" w14:textId="4C5E30AA" w:rsidR="003B7374" w:rsidRDefault="003B7374" w:rsidP="00035920">
            <w:r>
              <w:t>Place of birth- Maharashtra (Ahmednagar)</w:t>
            </w:r>
          </w:p>
          <w:p w14:paraId="262645E4" w14:textId="2553FF1A" w:rsidR="003B7374" w:rsidRDefault="003B7374" w:rsidP="00035920"/>
          <w:p w14:paraId="226E5B3E" w14:textId="78D451FA" w:rsidR="003B7374" w:rsidRDefault="003B7374" w:rsidP="00035920">
            <w:r>
              <w:t>Gender - Female</w:t>
            </w:r>
          </w:p>
          <w:p w14:paraId="20ABBB78" w14:textId="7743BC0A" w:rsidR="003B7374" w:rsidRDefault="003B7374" w:rsidP="00035920"/>
          <w:p w14:paraId="7C91B67A" w14:textId="43136ECB" w:rsidR="003B7374" w:rsidRDefault="003B7374" w:rsidP="00035920">
            <w:r>
              <w:t>Nationality- Indian</w:t>
            </w:r>
          </w:p>
          <w:p w14:paraId="5B8E4B78" w14:textId="7111146B" w:rsidR="003B7374" w:rsidRDefault="003B7374" w:rsidP="00035920"/>
          <w:p w14:paraId="530CE3FD" w14:textId="0AF0916D" w:rsidR="003B7374" w:rsidRPr="009E4901" w:rsidRDefault="009E4901" w:rsidP="00035920">
            <w:r>
              <w:t xml:space="preserve">Languages- English and Hindi </w:t>
            </w:r>
          </w:p>
          <w:p w14:paraId="6BEB52C0" w14:textId="30933894" w:rsidR="003D1B71" w:rsidRPr="00E572D6" w:rsidRDefault="00000000" w:rsidP="00035920">
            <w:pPr>
              <w:pStyle w:val="Heading2"/>
              <w:rPr>
                <w:rFonts w:ascii="Calibri" w:hAnsi="Calibri" w:cs="Calibri"/>
                <w:color w:val="0072C7"/>
              </w:rPr>
            </w:pPr>
            <w:sdt>
              <w:sdtPr>
                <w:rPr>
                  <w:rFonts w:ascii="Calibri" w:hAnsi="Calibri" w:cs="Calibri"/>
                  <w:color w:val="0072C7"/>
                </w:rPr>
                <w:id w:val="-1554227259"/>
                <w:placeholder>
                  <w:docPart w:val="070CA8091D4C4FD489A3293EA412ECFC"/>
                </w:placeholder>
                <w:temporary/>
                <w:showingPlcHdr/>
                <w15:appearance w15:val="hidden"/>
              </w:sdtPr>
              <w:sdtContent>
                <w:r w:rsidR="003D1B71" w:rsidRPr="009E4901">
                  <w:rPr>
                    <w:color w:val="0D0D0D" w:themeColor="text1" w:themeTint="F2"/>
                  </w:rPr>
                  <w:t>Education</w:t>
                </w:r>
              </w:sdtContent>
            </w:sdt>
          </w:p>
          <w:p w14:paraId="3DD28FF4" w14:textId="11F6E0C6" w:rsidR="003D1B71" w:rsidRPr="00B63F5F" w:rsidRDefault="00173D40" w:rsidP="00AB1074">
            <w:pPr>
              <w:pStyle w:val="SchoolName"/>
              <w:rPr>
                <w:b w:val="0"/>
                <w:bCs/>
              </w:rPr>
            </w:pPr>
            <w:proofErr w:type="spellStart"/>
            <w:proofErr w:type="gramStart"/>
            <w:r w:rsidRPr="00B63F5F">
              <w:rPr>
                <w:b w:val="0"/>
                <w:bCs/>
              </w:rPr>
              <w:t>St.Peter</w:t>
            </w:r>
            <w:r w:rsidR="00EC385F" w:rsidRPr="00B63F5F">
              <w:rPr>
                <w:b w:val="0"/>
                <w:bCs/>
              </w:rPr>
              <w:t>’</w:t>
            </w:r>
            <w:r w:rsidRPr="00B63F5F">
              <w:rPr>
                <w:b w:val="0"/>
                <w:bCs/>
              </w:rPr>
              <w:t>s</w:t>
            </w:r>
            <w:proofErr w:type="spellEnd"/>
            <w:proofErr w:type="gramEnd"/>
            <w:r w:rsidRPr="00B63F5F">
              <w:rPr>
                <w:b w:val="0"/>
                <w:bCs/>
              </w:rPr>
              <w:t xml:space="preserve"> Sr. Sec. School</w:t>
            </w:r>
            <w:r w:rsidR="003D1B71" w:rsidRPr="00B63F5F">
              <w:rPr>
                <w:b w:val="0"/>
                <w:bCs/>
              </w:rPr>
              <w:t xml:space="preserve">, </w:t>
            </w:r>
            <w:proofErr w:type="spellStart"/>
            <w:r w:rsidRPr="00B63F5F">
              <w:rPr>
                <w:b w:val="0"/>
                <w:bCs/>
              </w:rPr>
              <w:t>Bharatpur</w:t>
            </w:r>
            <w:proofErr w:type="spellEnd"/>
            <w:r w:rsidRPr="00B63F5F">
              <w:rPr>
                <w:b w:val="0"/>
                <w:bCs/>
              </w:rPr>
              <w:t>, Raj.</w:t>
            </w:r>
          </w:p>
          <w:p w14:paraId="739A6C6C" w14:textId="464DB5D2" w:rsidR="00173D40" w:rsidRPr="00B63F5F" w:rsidRDefault="00EC385F" w:rsidP="00035920">
            <w:pPr>
              <w:pStyle w:val="SchoolName"/>
              <w:rPr>
                <w:b w:val="0"/>
                <w:bCs/>
              </w:rPr>
            </w:pPr>
            <w:r w:rsidRPr="00B63F5F">
              <w:rPr>
                <w:b w:val="0"/>
                <w:bCs/>
              </w:rPr>
              <w:t xml:space="preserve">DR. MADAN PRATAP KHUTETA HOMOEOPATHIC MEDICAL COLLEGE, HOSPITAL AND RESEARCH CENTER, JAIPUR </w:t>
            </w:r>
          </w:p>
          <w:p w14:paraId="048AF231" w14:textId="1B778EB3" w:rsidR="009E4901" w:rsidRPr="009E4901" w:rsidRDefault="009E4901" w:rsidP="00035920">
            <w:pPr>
              <w:pStyle w:val="SchoolName"/>
              <w:rPr>
                <w:color w:val="44AFFF" w:themeColor="accent2" w:themeTint="99"/>
                <w:sz w:val="24"/>
                <w:szCs w:val="24"/>
              </w:rPr>
            </w:pPr>
          </w:p>
          <w:p w14:paraId="51E95563" w14:textId="18303C7E" w:rsidR="003D1B71" w:rsidRPr="009E4901" w:rsidRDefault="009E4901" w:rsidP="00035920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  <w:b/>
                <w:bCs/>
                <w:color w:val="0D0D0D" w:themeColor="text1" w:themeTint="F2"/>
                <w:sz w:val="24"/>
                <w:szCs w:val="24"/>
                <w:u w:val="single"/>
              </w:rPr>
            </w:pPr>
            <w:r w:rsidRPr="009E4901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:u w:val="single"/>
              </w:rPr>
              <w:t>Employment</w:t>
            </w:r>
          </w:p>
          <w:p w14:paraId="2CF3512E" w14:textId="03740F32" w:rsidR="003D1B71" w:rsidRDefault="009E4901" w:rsidP="00EF35DD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BHMS Inter</w:t>
            </w:r>
            <w:r w:rsidR="00EC385F">
              <w:rPr>
                <w:rFonts w:ascii="Calibri" w:hAnsi="Calibri" w:cs="Calibri"/>
              </w:rPr>
              <w:t xml:space="preserve">n, </w:t>
            </w:r>
            <w:r>
              <w:rPr>
                <w:rFonts w:ascii="Calibri" w:hAnsi="Calibri" w:cs="Calibri"/>
              </w:rPr>
              <w:t>Homoeopathic Hospital, Jaipur</w:t>
            </w:r>
            <w:r w:rsidR="00EF35DD">
              <w:rPr>
                <w:rFonts w:ascii="Calibri" w:hAnsi="Calibri" w:cs="Calibri"/>
              </w:rPr>
              <w:t xml:space="preserve"> (JUNE 2022-20</w:t>
            </w:r>
            <w:r w:rsidR="00B665C4">
              <w:rPr>
                <w:rFonts w:ascii="Calibri" w:hAnsi="Calibri" w:cs="Calibri"/>
              </w:rPr>
              <w:t>23)</w:t>
            </w:r>
          </w:p>
          <w:p w14:paraId="02A6A245" w14:textId="221C6B55" w:rsidR="00E13BBB" w:rsidRDefault="00BC128E" w:rsidP="00035920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JOYOUS </w:t>
            </w:r>
            <w:r w:rsidR="00E13BBB">
              <w:rPr>
                <w:rFonts w:ascii="Calibri" w:hAnsi="Calibri" w:cs="Calibri"/>
              </w:rPr>
              <w:t xml:space="preserve">Mental Consult </w:t>
            </w:r>
          </w:p>
          <w:p w14:paraId="5628A610" w14:textId="539A5878" w:rsidR="00671D73" w:rsidRDefault="00671D73" w:rsidP="00035920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Muskurahat</w:t>
            </w:r>
            <w:proofErr w:type="spellEnd"/>
            <w:r>
              <w:rPr>
                <w:rFonts w:ascii="Calibri" w:hAnsi="Calibri" w:cs="Calibri"/>
              </w:rPr>
              <w:t xml:space="preserve"> Foundation </w:t>
            </w:r>
          </w:p>
          <w:p w14:paraId="4A02F888" w14:textId="77777777" w:rsidR="00430F84" w:rsidRDefault="00430F84" w:rsidP="00ED6B2D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</w:p>
          <w:p w14:paraId="77E9B7BF" w14:textId="73564439" w:rsidR="00430F84" w:rsidRDefault="00430F84" w:rsidP="00035920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430F84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Certificates </w:t>
            </w:r>
          </w:p>
          <w:p w14:paraId="2E68B982" w14:textId="1B8A15EB" w:rsidR="00EC385F" w:rsidRPr="00EC385F" w:rsidRDefault="00EC385F" w:rsidP="00E13BBB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EC385F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SHORT-TERM STUDENTSHIP IN HOMOEOPATHY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(2020)</w:t>
            </w:r>
            <w:r w:rsidRPr="00EC385F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–</w:t>
            </w:r>
            <w:r w:rsidRPr="00EC385F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CCRH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</w:p>
          <w:p w14:paraId="0D7E2123" w14:textId="03C87AE0" w:rsidR="003D1B71" w:rsidRPr="00961ACB" w:rsidRDefault="00430F84" w:rsidP="00035920">
            <w:pPr>
              <w:rPr>
                <w:rFonts w:ascii="Bahnschrift Condensed" w:hAnsi="Bahnschrift Condensed" w:cs="Calibri"/>
              </w:rPr>
            </w:pPr>
            <w:r w:rsidRPr="00961ACB">
              <w:rPr>
                <w:rFonts w:ascii="Bahnschrift Condensed" w:hAnsi="Bahnschrift Condensed" w:cs="Calibri"/>
              </w:rPr>
              <w:t>COVID-19 and Homoeopathic Prescriber</w:t>
            </w:r>
            <w:r w:rsidR="00EC385F">
              <w:rPr>
                <w:rFonts w:ascii="Bahnschrift Condensed" w:hAnsi="Bahnschrift Condensed" w:cs="Calibri"/>
              </w:rPr>
              <w:t>-</w:t>
            </w:r>
            <w:r w:rsidRPr="00961ACB">
              <w:rPr>
                <w:rFonts w:ascii="Bahnschrift Condensed" w:hAnsi="Bahnschrift Condensed" w:cs="Calibri"/>
              </w:rPr>
              <w:t xml:space="preserve"> 2021</w:t>
            </w:r>
          </w:p>
          <w:p w14:paraId="0F327B70" w14:textId="3D1E84DE" w:rsidR="00430F84" w:rsidRPr="00961ACB" w:rsidRDefault="00430F84" w:rsidP="00035920">
            <w:pPr>
              <w:rPr>
                <w:rFonts w:ascii="Bahnschrift Condensed" w:hAnsi="Bahnschrift Condensed" w:cs="Calibri"/>
              </w:rPr>
            </w:pPr>
            <w:r w:rsidRPr="00961ACB">
              <w:rPr>
                <w:rFonts w:ascii="Bahnschrift Condensed" w:hAnsi="Bahnschrift Condensed" w:cs="Calibri"/>
              </w:rPr>
              <w:t xml:space="preserve">HOMOEOPATHIC DEVELOPMENTAL ASSOSCIATION HDA </w:t>
            </w:r>
            <w:r w:rsidR="00EC385F">
              <w:rPr>
                <w:rFonts w:ascii="Bahnschrift Condensed" w:hAnsi="Bahnschrift Condensed" w:cs="Calibri"/>
              </w:rPr>
              <w:t>-</w:t>
            </w:r>
            <w:r w:rsidRPr="00961ACB">
              <w:rPr>
                <w:rFonts w:ascii="Bahnschrift Condensed" w:hAnsi="Bahnschrift Condensed" w:cs="Calibri"/>
              </w:rPr>
              <w:t xml:space="preserve"> 2021</w:t>
            </w:r>
          </w:p>
          <w:p w14:paraId="1E6E1365" w14:textId="7FEACD93" w:rsidR="00E10565" w:rsidRDefault="00430F84" w:rsidP="00035920">
            <w:pPr>
              <w:rPr>
                <w:rFonts w:ascii="Bahnschrift Condensed" w:hAnsi="Bahnschrift Condensed" w:cs="Calibri"/>
              </w:rPr>
            </w:pPr>
            <w:r w:rsidRPr="00961ACB">
              <w:rPr>
                <w:rFonts w:ascii="Bahnschrift Condensed" w:hAnsi="Bahnschrift Condensed" w:cs="Calibri"/>
              </w:rPr>
              <w:t xml:space="preserve">Scope and Avenues </w:t>
            </w:r>
            <w:proofErr w:type="gramStart"/>
            <w:r w:rsidRPr="00961ACB">
              <w:rPr>
                <w:rFonts w:ascii="Bahnschrift Condensed" w:hAnsi="Bahnschrift Condensed" w:cs="Calibri"/>
              </w:rPr>
              <w:t>Of</w:t>
            </w:r>
            <w:proofErr w:type="gramEnd"/>
            <w:r w:rsidRPr="00961ACB">
              <w:rPr>
                <w:rFonts w:ascii="Bahnschrift Condensed" w:hAnsi="Bahnschrift Condensed" w:cs="Calibri"/>
              </w:rPr>
              <w:t xml:space="preserve"> Homoeopathy Intervention During and Pos</w:t>
            </w:r>
            <w:r w:rsidR="00EC385F">
              <w:rPr>
                <w:rFonts w:ascii="Bahnschrift Condensed" w:hAnsi="Bahnschrift Condensed" w:cs="Calibri"/>
              </w:rPr>
              <w:t>t</w:t>
            </w:r>
            <w:r w:rsidRPr="00961ACB">
              <w:rPr>
                <w:rFonts w:ascii="Bahnschrift Condensed" w:hAnsi="Bahnschrift Condensed" w:cs="Calibri"/>
              </w:rPr>
              <w:t xml:space="preserve"> Covid 19: Pandemic with Homoeopat</w:t>
            </w:r>
            <w:r w:rsidR="00E10565">
              <w:rPr>
                <w:rFonts w:ascii="Bahnschrift Condensed" w:hAnsi="Bahnschrift Condensed" w:cs="Calibri"/>
              </w:rPr>
              <w:t>hs’ Perspective</w:t>
            </w:r>
            <w:r w:rsidR="00961ACB" w:rsidRPr="00961ACB">
              <w:rPr>
                <w:rFonts w:ascii="Bahnschrift Condensed" w:hAnsi="Bahnschrift Condensed" w:cs="Calibri"/>
              </w:rPr>
              <w:t xml:space="preserve"> </w:t>
            </w:r>
            <w:r w:rsidR="00EC385F">
              <w:rPr>
                <w:rFonts w:ascii="Bahnschrift Condensed" w:hAnsi="Bahnschrift Condensed" w:cs="Calibri"/>
              </w:rPr>
              <w:t>-</w:t>
            </w:r>
            <w:r w:rsidR="00961ACB" w:rsidRPr="00961ACB">
              <w:rPr>
                <w:rFonts w:ascii="Bahnschrift Condensed" w:hAnsi="Bahnschrift Condensed" w:cs="Calibri"/>
              </w:rPr>
              <w:t>2020</w:t>
            </w:r>
          </w:p>
          <w:p w14:paraId="6856BDE7" w14:textId="77777777" w:rsidR="00E13BBB" w:rsidRDefault="00E10565" w:rsidP="00035920">
            <w:pPr>
              <w:rPr>
                <w:rFonts w:ascii="Bahnschrift Condensed" w:hAnsi="Bahnschrift Condensed" w:cs="Calibri"/>
              </w:rPr>
            </w:pPr>
            <w:r>
              <w:rPr>
                <w:rFonts w:ascii="Bahnschrift Condensed" w:hAnsi="Bahnschrift Condensed" w:cs="Calibri"/>
              </w:rPr>
              <w:t>INTERNSHIP</w:t>
            </w:r>
            <w:r w:rsidR="00E13BBB">
              <w:rPr>
                <w:rFonts w:ascii="Bahnschrift Condensed" w:hAnsi="Bahnschrift Condensed" w:cs="Calibri"/>
              </w:rPr>
              <w:t xml:space="preserve"> AT MUSKURAHAT FOUNDATION -2023</w:t>
            </w:r>
          </w:p>
          <w:p w14:paraId="0DC6FB28" w14:textId="446B903B" w:rsidR="00E13BBB" w:rsidRDefault="00E13BBB" w:rsidP="00AB1074">
            <w:pPr>
              <w:jc w:val="both"/>
              <w:rPr>
                <w:rFonts w:ascii="Bahnschrift Condensed" w:hAnsi="Bahnschrift Condensed" w:cs="Calibri"/>
              </w:rPr>
            </w:pPr>
            <w:r>
              <w:rPr>
                <w:rFonts w:ascii="Bahnschrift Condensed" w:hAnsi="Bahnschrift Condensed" w:cs="Calibri"/>
              </w:rPr>
              <w:t>Counsel India -Stress Management, Key</w:t>
            </w:r>
            <w:r w:rsidR="00AB1074">
              <w:rPr>
                <w:rFonts w:ascii="Bahnschrift Condensed" w:hAnsi="Bahnschrift Condensed" w:cs="Calibri"/>
              </w:rPr>
              <w:t xml:space="preserve"> </w:t>
            </w:r>
            <w:proofErr w:type="gramStart"/>
            <w:r w:rsidR="00AB1074">
              <w:rPr>
                <w:rFonts w:ascii="Bahnschrift Condensed" w:hAnsi="Bahnschrift Condensed" w:cs="Calibri"/>
              </w:rPr>
              <w:t>To</w:t>
            </w:r>
            <w:proofErr w:type="gramEnd"/>
            <w:r>
              <w:rPr>
                <w:rFonts w:ascii="Bahnschrift Condensed" w:hAnsi="Bahnschrift Condensed" w:cs="Calibri"/>
              </w:rPr>
              <w:t xml:space="preserve"> Healthy Relationship, A</w:t>
            </w:r>
            <w:r w:rsidR="00AB1074">
              <w:rPr>
                <w:rFonts w:ascii="Bahnschrift Condensed" w:hAnsi="Bahnschrift Condensed" w:cs="Calibri"/>
              </w:rPr>
              <w:t>DHD-2023</w:t>
            </w:r>
          </w:p>
          <w:p w14:paraId="75251654" w14:textId="68DD352D" w:rsidR="00052F80" w:rsidRDefault="00AB1074" w:rsidP="00AB1074">
            <w:pPr>
              <w:jc w:val="both"/>
              <w:rPr>
                <w:rFonts w:ascii="Bahnschrift Condensed" w:hAnsi="Bahnschrift Condensed" w:cs="Calibri"/>
              </w:rPr>
            </w:pPr>
            <w:r>
              <w:rPr>
                <w:rFonts w:ascii="Bahnschrift Condensed" w:hAnsi="Bahnschrift Condensed" w:cs="Calibri"/>
              </w:rPr>
              <w:t>NIMS- ANEMIA MUKAT BHARAT-A MEDICOSOCIAL TALK-2023</w:t>
            </w:r>
          </w:p>
          <w:p w14:paraId="5C8CA49A" w14:textId="08383494" w:rsidR="00271412" w:rsidRDefault="00271412" w:rsidP="00AB1074">
            <w:pPr>
              <w:jc w:val="both"/>
              <w:rPr>
                <w:rFonts w:ascii="Bahnschrift Condensed" w:hAnsi="Bahnschrift Condensed" w:cs="Calibri"/>
              </w:rPr>
            </w:pPr>
            <w:r>
              <w:rPr>
                <w:rFonts w:ascii="Bahnschrift Condensed" w:hAnsi="Bahnschrift Condensed" w:cs="Calibri"/>
              </w:rPr>
              <w:t xml:space="preserve">WIZARD OF MEDICINE- HAEMATOLOGY </w:t>
            </w:r>
          </w:p>
          <w:p w14:paraId="0C1A8EE1" w14:textId="77777777" w:rsidR="00AB1074" w:rsidRDefault="00AB1074" w:rsidP="00AB1074">
            <w:pPr>
              <w:jc w:val="both"/>
              <w:rPr>
                <w:rFonts w:ascii="Bahnschrift Condensed" w:hAnsi="Bahnschrift Condensed" w:cs="Calibri"/>
              </w:rPr>
            </w:pPr>
          </w:p>
          <w:p w14:paraId="730358C7" w14:textId="094DE3AE" w:rsidR="003D1B71" w:rsidRPr="00052F80" w:rsidRDefault="00E10565" w:rsidP="00052F80">
            <w:pPr>
              <w:rPr>
                <w:rFonts w:ascii="Bahnschrift Condensed" w:hAnsi="Bahnschrift Condensed" w:cs="Calibri"/>
              </w:rPr>
            </w:pPr>
            <w:r>
              <w:rPr>
                <w:rFonts w:ascii="Bahnschrift Condensed" w:hAnsi="Bahnschrift Condensed" w:cs="Calibri"/>
              </w:rPr>
              <w:t xml:space="preserve"> </w:t>
            </w:r>
            <w:r w:rsidR="00ED6B2D" w:rsidRPr="00052F80">
              <w:rPr>
                <w:rFonts w:ascii="Bahnschrift Condensed" w:hAnsi="Bahnschrift Condensed" w:cs="Calibri"/>
                <w:b/>
                <w:bCs/>
                <w:color w:val="000000" w:themeColor="text1"/>
                <w:sz w:val="24"/>
                <w:szCs w:val="24"/>
                <w:u w:val="single"/>
              </w:rPr>
              <w:t>Past events</w:t>
            </w:r>
            <w:r w:rsidR="00ED6B2D">
              <w:rPr>
                <w:rFonts w:ascii="Bahnschrift Condensed" w:hAnsi="Bahnschrift Condensed" w:cs="Calibri"/>
                <w:color w:val="000000" w:themeColor="text1"/>
              </w:rPr>
              <w:t xml:space="preserve">- </w:t>
            </w:r>
            <w:r w:rsidR="00ED6B2D" w:rsidRPr="00557357">
              <w:rPr>
                <w:rFonts w:ascii="Bahnschrift Condensed" w:hAnsi="Bahnschrift Condensed" w:cs="Calibri"/>
                <w:color w:val="000000" w:themeColor="text1"/>
              </w:rPr>
              <w:t xml:space="preserve">Organize and attended camps </w:t>
            </w:r>
          </w:p>
        </w:tc>
      </w:tr>
      <w:tr w:rsidR="003D1B71" w14:paraId="62583192" w14:textId="77777777" w:rsidTr="00035920">
        <w:trPr>
          <w:trHeight w:val="1164"/>
        </w:trPr>
        <w:tc>
          <w:tcPr>
            <w:tcW w:w="720" w:type="dxa"/>
          </w:tcPr>
          <w:p w14:paraId="3EA6A799" w14:textId="77777777" w:rsidR="003D1B71" w:rsidRPr="0056708E" w:rsidRDefault="003D1B71" w:rsidP="00035920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1A785E6B" w14:textId="77777777" w:rsidR="003D1B71" w:rsidRPr="0056708E" w:rsidRDefault="003D1B71" w:rsidP="00035920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602" w:type="dxa"/>
            <w:vMerge/>
          </w:tcPr>
          <w:p w14:paraId="16CAED70" w14:textId="77777777" w:rsidR="003D1B71" w:rsidRDefault="003D1B71" w:rsidP="0003592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428" w:type="dxa"/>
            <w:vMerge/>
          </w:tcPr>
          <w:p w14:paraId="0203AEDE" w14:textId="77777777" w:rsidR="003D1B71" w:rsidRPr="00590471" w:rsidRDefault="003D1B71" w:rsidP="00035920"/>
        </w:tc>
      </w:tr>
      <w:tr w:rsidR="003D1B71" w14:paraId="16321CDC" w14:textId="77777777" w:rsidTr="00035920">
        <w:trPr>
          <w:trHeight w:val="543"/>
        </w:trPr>
        <w:tc>
          <w:tcPr>
            <w:tcW w:w="720" w:type="dxa"/>
          </w:tcPr>
          <w:p w14:paraId="6C728D59" w14:textId="77777777" w:rsidR="003D1B71" w:rsidRDefault="003D1B71" w:rsidP="00035920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1A581FA" w14:textId="77777777" w:rsidR="003D1B71" w:rsidRPr="00376291" w:rsidRDefault="003D1B71" w:rsidP="00035920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E6B8A9E" wp14:editId="4EB1953B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14F8511F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5780400" w14:textId="758A0775" w:rsidR="003D1B71" w:rsidRDefault="00173D40" w:rsidP="00035920">
            <w:pPr>
              <w:pStyle w:val="Information"/>
            </w:pPr>
            <w:r>
              <w:t>105</w:t>
            </w:r>
            <w:r w:rsidR="003B7374">
              <w:t xml:space="preserve"> </w:t>
            </w:r>
            <w:r>
              <w:t xml:space="preserve">SPM NAGAR </w:t>
            </w:r>
          </w:p>
          <w:p w14:paraId="20623EF5" w14:textId="37A26F5F" w:rsidR="00173D40" w:rsidRPr="00380FD1" w:rsidRDefault="00173D40" w:rsidP="00035920">
            <w:pPr>
              <w:pStyle w:val="Information"/>
            </w:pPr>
            <w:r>
              <w:t>BHARATPUR RAJ,321001</w:t>
            </w:r>
          </w:p>
          <w:p w14:paraId="283E45F9" w14:textId="187C69C2" w:rsidR="003D1B71" w:rsidRPr="00380FD1" w:rsidRDefault="003D1B71" w:rsidP="00035920">
            <w:pPr>
              <w:pStyle w:val="Information"/>
            </w:pPr>
          </w:p>
        </w:tc>
        <w:tc>
          <w:tcPr>
            <w:tcW w:w="602" w:type="dxa"/>
            <w:vMerge/>
          </w:tcPr>
          <w:p w14:paraId="780F3BD1" w14:textId="77777777" w:rsidR="003D1B71" w:rsidRDefault="003D1B71" w:rsidP="0003592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428" w:type="dxa"/>
            <w:vMerge/>
          </w:tcPr>
          <w:p w14:paraId="7B76C35F" w14:textId="77777777" w:rsidR="003D1B71" w:rsidRDefault="003D1B71" w:rsidP="00035920">
            <w:pPr>
              <w:pStyle w:val="Heading1"/>
            </w:pPr>
          </w:p>
        </w:tc>
      </w:tr>
      <w:tr w:rsidR="003D1B71" w14:paraId="14F15361" w14:textId="77777777" w:rsidTr="00035920">
        <w:trPr>
          <w:trHeight w:val="183"/>
        </w:trPr>
        <w:tc>
          <w:tcPr>
            <w:tcW w:w="720" w:type="dxa"/>
          </w:tcPr>
          <w:p w14:paraId="1B89D574" w14:textId="77777777" w:rsidR="003D1B71" w:rsidRPr="00376291" w:rsidRDefault="003D1B71" w:rsidP="00035920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1CE7918" w14:textId="77777777" w:rsidR="003D1B71" w:rsidRPr="00376291" w:rsidRDefault="003D1B71" w:rsidP="00035920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602" w:type="dxa"/>
            <w:vMerge/>
          </w:tcPr>
          <w:p w14:paraId="390838CE" w14:textId="77777777" w:rsidR="003D1B71" w:rsidRDefault="003D1B71" w:rsidP="0003592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428" w:type="dxa"/>
            <w:vMerge/>
          </w:tcPr>
          <w:p w14:paraId="0B77FB53" w14:textId="77777777" w:rsidR="003D1B71" w:rsidRDefault="003D1B71" w:rsidP="00035920">
            <w:pPr>
              <w:pStyle w:val="Heading1"/>
            </w:pPr>
          </w:p>
        </w:tc>
      </w:tr>
      <w:tr w:rsidR="003D1B71" w14:paraId="52FB6B83" w14:textId="77777777" w:rsidTr="00035920">
        <w:trPr>
          <w:trHeight w:val="624"/>
        </w:trPr>
        <w:tc>
          <w:tcPr>
            <w:tcW w:w="720" w:type="dxa"/>
          </w:tcPr>
          <w:p w14:paraId="09187ADF" w14:textId="77777777" w:rsidR="003D1B71" w:rsidRDefault="003D1B71" w:rsidP="00035920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B2E6D32" w14:textId="77777777" w:rsidR="003D1B71" w:rsidRPr="00376291" w:rsidRDefault="003D1B71" w:rsidP="00035920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B6DD5E" wp14:editId="3B5705F6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7D8F7F1B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E2sODQAAF8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F1FC2C7" w14:textId="27C94BA8" w:rsidR="003D1B71" w:rsidRPr="00380FD1" w:rsidRDefault="00173D40" w:rsidP="00035920">
            <w:pPr>
              <w:pStyle w:val="Information"/>
            </w:pPr>
            <w:r>
              <w:t>7728971889</w:t>
            </w:r>
          </w:p>
        </w:tc>
        <w:tc>
          <w:tcPr>
            <w:tcW w:w="602" w:type="dxa"/>
            <w:vMerge/>
          </w:tcPr>
          <w:p w14:paraId="507FF4D4" w14:textId="77777777" w:rsidR="003D1B71" w:rsidRDefault="003D1B71" w:rsidP="0003592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428" w:type="dxa"/>
            <w:vMerge/>
          </w:tcPr>
          <w:p w14:paraId="57E04D1E" w14:textId="77777777" w:rsidR="003D1B71" w:rsidRDefault="003D1B71" w:rsidP="00035920">
            <w:pPr>
              <w:pStyle w:val="Heading1"/>
            </w:pPr>
          </w:p>
        </w:tc>
      </w:tr>
      <w:tr w:rsidR="003D1B71" w14:paraId="14ED54DF" w14:textId="77777777" w:rsidTr="00035920">
        <w:trPr>
          <w:trHeight w:val="183"/>
        </w:trPr>
        <w:tc>
          <w:tcPr>
            <w:tcW w:w="720" w:type="dxa"/>
          </w:tcPr>
          <w:p w14:paraId="125864D9" w14:textId="77777777" w:rsidR="003D1B71" w:rsidRPr="00376291" w:rsidRDefault="003D1B71" w:rsidP="00035920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4218DA8" w14:textId="77777777" w:rsidR="003D1B71" w:rsidRPr="00376291" w:rsidRDefault="003D1B71" w:rsidP="00035920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602" w:type="dxa"/>
            <w:vMerge/>
          </w:tcPr>
          <w:p w14:paraId="7644420A" w14:textId="77777777" w:rsidR="003D1B71" w:rsidRDefault="003D1B71" w:rsidP="0003592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428" w:type="dxa"/>
            <w:vMerge/>
          </w:tcPr>
          <w:p w14:paraId="33A67BEF" w14:textId="77777777" w:rsidR="003D1B71" w:rsidRDefault="003D1B71" w:rsidP="00035920">
            <w:pPr>
              <w:pStyle w:val="Heading1"/>
            </w:pPr>
          </w:p>
        </w:tc>
      </w:tr>
      <w:tr w:rsidR="003D1B71" w14:paraId="5B49302A" w14:textId="77777777" w:rsidTr="00035920">
        <w:trPr>
          <w:trHeight w:val="633"/>
        </w:trPr>
        <w:tc>
          <w:tcPr>
            <w:tcW w:w="720" w:type="dxa"/>
          </w:tcPr>
          <w:p w14:paraId="6FDDA8B4" w14:textId="77777777" w:rsidR="003D1B71" w:rsidRDefault="003D1B71" w:rsidP="00035920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59DFC5A" w14:textId="77777777" w:rsidR="003D1B71" w:rsidRPr="00376291" w:rsidRDefault="003D1B71" w:rsidP="00035920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48C8BA8" wp14:editId="6ED664F9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04D712D4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GTg1DIAALX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8E6BF05" w14:textId="7711CEFB" w:rsidR="003D1B71" w:rsidRPr="00380FD1" w:rsidRDefault="00173D40" w:rsidP="00035920">
            <w:pPr>
              <w:pStyle w:val="Information"/>
            </w:pPr>
            <w:r>
              <w:t>Kanchankhandelwal3043@gmail.com</w:t>
            </w:r>
          </w:p>
        </w:tc>
        <w:tc>
          <w:tcPr>
            <w:tcW w:w="602" w:type="dxa"/>
            <w:vMerge/>
          </w:tcPr>
          <w:p w14:paraId="073AF0BF" w14:textId="77777777" w:rsidR="003D1B71" w:rsidRDefault="003D1B71" w:rsidP="0003592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428" w:type="dxa"/>
            <w:vMerge/>
          </w:tcPr>
          <w:p w14:paraId="7B327F43" w14:textId="77777777" w:rsidR="003D1B71" w:rsidRDefault="003D1B71" w:rsidP="00035920">
            <w:pPr>
              <w:pStyle w:val="Heading1"/>
            </w:pPr>
          </w:p>
        </w:tc>
      </w:tr>
      <w:tr w:rsidR="003D1B71" w14:paraId="50440727" w14:textId="77777777" w:rsidTr="00035920">
        <w:trPr>
          <w:trHeight w:val="174"/>
        </w:trPr>
        <w:tc>
          <w:tcPr>
            <w:tcW w:w="720" w:type="dxa"/>
          </w:tcPr>
          <w:p w14:paraId="21C99ACB" w14:textId="77777777" w:rsidR="003D1B71" w:rsidRPr="00376291" w:rsidRDefault="003D1B71" w:rsidP="00035920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E4427ED" w14:textId="77777777" w:rsidR="003D1B71" w:rsidRPr="00376291" w:rsidRDefault="003D1B71" w:rsidP="00035920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602" w:type="dxa"/>
            <w:vMerge/>
          </w:tcPr>
          <w:p w14:paraId="27BC8232" w14:textId="77777777" w:rsidR="003D1B71" w:rsidRDefault="003D1B71" w:rsidP="0003592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428" w:type="dxa"/>
            <w:vMerge/>
          </w:tcPr>
          <w:p w14:paraId="05DB7C81" w14:textId="77777777" w:rsidR="003D1B71" w:rsidRDefault="003D1B71" w:rsidP="00035920">
            <w:pPr>
              <w:pStyle w:val="Heading1"/>
            </w:pPr>
          </w:p>
        </w:tc>
      </w:tr>
      <w:tr w:rsidR="003D1B71" w14:paraId="19EE998F" w14:textId="77777777" w:rsidTr="00035920">
        <w:trPr>
          <w:trHeight w:val="633"/>
        </w:trPr>
        <w:tc>
          <w:tcPr>
            <w:tcW w:w="720" w:type="dxa"/>
          </w:tcPr>
          <w:p w14:paraId="5CD3360A" w14:textId="77777777" w:rsidR="003D1B71" w:rsidRDefault="003D1B71" w:rsidP="00035920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DCCF36D" w14:textId="6418FF8B" w:rsidR="003D1B71" w:rsidRPr="00961ACB" w:rsidRDefault="00961ACB" w:rsidP="00035920">
            <w:pPr>
              <w:pStyle w:val="Information"/>
              <w:rPr>
                <w:rFonts w:ascii="Calibri" w:hAnsi="Calibri" w:cs="Calibri"/>
                <w:b/>
                <w:bCs/>
                <w:color w:val="666666"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Skills</w:t>
            </w:r>
          </w:p>
        </w:tc>
        <w:tc>
          <w:tcPr>
            <w:tcW w:w="2312" w:type="dxa"/>
            <w:vAlign w:val="center"/>
          </w:tcPr>
          <w:p w14:paraId="2AA3759D" w14:textId="50E40A87" w:rsidR="003D1B71" w:rsidRPr="00380FD1" w:rsidRDefault="003D1B71" w:rsidP="00035920">
            <w:pPr>
              <w:pStyle w:val="Information"/>
            </w:pPr>
          </w:p>
        </w:tc>
        <w:tc>
          <w:tcPr>
            <w:tcW w:w="602" w:type="dxa"/>
            <w:vMerge/>
          </w:tcPr>
          <w:p w14:paraId="5BE3D9C8" w14:textId="77777777" w:rsidR="003D1B71" w:rsidRDefault="003D1B71" w:rsidP="00035920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428" w:type="dxa"/>
            <w:vMerge/>
          </w:tcPr>
          <w:p w14:paraId="4F26AE03" w14:textId="77777777" w:rsidR="003D1B71" w:rsidRDefault="003D1B71" w:rsidP="00035920">
            <w:pPr>
              <w:pStyle w:val="Heading1"/>
            </w:pPr>
          </w:p>
        </w:tc>
      </w:tr>
      <w:tr w:rsidR="003D1B71" w14:paraId="49FF4AFA" w14:textId="77777777" w:rsidTr="00035920">
        <w:trPr>
          <w:trHeight w:val="2448"/>
        </w:trPr>
        <w:tc>
          <w:tcPr>
            <w:tcW w:w="720" w:type="dxa"/>
          </w:tcPr>
          <w:p w14:paraId="7185CF13" w14:textId="77777777" w:rsidR="003D1B71" w:rsidRPr="0056708E" w:rsidRDefault="003D1B71" w:rsidP="00035920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3C0574D5" w14:textId="77777777" w:rsidR="003D1B71" w:rsidRDefault="00961ACB" w:rsidP="00035920">
            <w:pPr>
              <w:rPr>
                <w:rFonts w:ascii="Calibri" w:hAnsi="Calibri" w:cs="Calibri"/>
                <w:color w:val="0072C7" w:themeColor="accent2"/>
              </w:rPr>
            </w:pPr>
            <w:r>
              <w:rPr>
                <w:rFonts w:ascii="Calibri" w:hAnsi="Calibri" w:cs="Calibri"/>
                <w:color w:val="0072C7" w:themeColor="accent2"/>
              </w:rPr>
              <w:t>Communication,</w:t>
            </w:r>
          </w:p>
          <w:p w14:paraId="35ED52CE" w14:textId="7CBAAECD" w:rsidR="00961ACB" w:rsidRDefault="00961ACB" w:rsidP="00035920">
            <w:pPr>
              <w:rPr>
                <w:rFonts w:ascii="Calibri" w:hAnsi="Calibri" w:cs="Calibri"/>
                <w:color w:val="0072C7" w:themeColor="accent2"/>
              </w:rPr>
            </w:pPr>
            <w:r>
              <w:rPr>
                <w:rFonts w:ascii="Calibri" w:hAnsi="Calibri" w:cs="Calibri"/>
                <w:color w:val="0072C7" w:themeColor="accent2"/>
              </w:rPr>
              <w:t>Patient Assessment,</w:t>
            </w:r>
          </w:p>
          <w:p w14:paraId="15526A0F" w14:textId="595F5B3B" w:rsidR="00ED6B2D" w:rsidRDefault="00961ACB" w:rsidP="00035920">
            <w:pPr>
              <w:rPr>
                <w:rFonts w:ascii="Calibri" w:hAnsi="Calibri" w:cs="Calibri"/>
                <w:color w:val="0072C7" w:themeColor="accent2"/>
              </w:rPr>
            </w:pPr>
            <w:r>
              <w:rPr>
                <w:rFonts w:ascii="Calibri" w:hAnsi="Calibri" w:cs="Calibri"/>
                <w:color w:val="0072C7" w:themeColor="accent2"/>
              </w:rPr>
              <w:t xml:space="preserve">Patient </w:t>
            </w:r>
            <w:proofErr w:type="spellStart"/>
            <w:r w:rsidR="00ED6B2D">
              <w:rPr>
                <w:rFonts w:ascii="Calibri" w:hAnsi="Calibri" w:cs="Calibri"/>
                <w:color w:val="0072C7" w:themeColor="accent2"/>
              </w:rPr>
              <w:t>Prepration</w:t>
            </w:r>
            <w:proofErr w:type="spellEnd"/>
          </w:p>
          <w:p w14:paraId="63539C49" w14:textId="47E7ADD6" w:rsidR="00ED6B2D" w:rsidRDefault="00ED6B2D" w:rsidP="00035920">
            <w:pPr>
              <w:rPr>
                <w:rFonts w:ascii="Calibri" w:hAnsi="Calibri" w:cs="Calibri"/>
                <w:color w:val="0072C7" w:themeColor="accent2"/>
              </w:rPr>
            </w:pPr>
            <w:r>
              <w:rPr>
                <w:rFonts w:ascii="Calibri" w:hAnsi="Calibri" w:cs="Calibri"/>
                <w:color w:val="0072C7" w:themeColor="accent2"/>
              </w:rPr>
              <w:t>Management skills</w:t>
            </w:r>
          </w:p>
          <w:p w14:paraId="1E04C51C" w14:textId="400CF722" w:rsidR="00ED6B2D" w:rsidRDefault="00ED6B2D" w:rsidP="00035920">
            <w:pPr>
              <w:rPr>
                <w:rFonts w:ascii="Calibri" w:hAnsi="Calibri" w:cs="Calibri"/>
                <w:color w:val="0072C7" w:themeColor="accent2"/>
              </w:rPr>
            </w:pPr>
            <w:r>
              <w:rPr>
                <w:rFonts w:ascii="Calibri" w:hAnsi="Calibri" w:cs="Calibri"/>
                <w:color w:val="0072C7" w:themeColor="accent2"/>
              </w:rPr>
              <w:t xml:space="preserve">Counselling </w:t>
            </w:r>
          </w:p>
          <w:p w14:paraId="4C71AFBD" w14:textId="44EED7BF" w:rsidR="00ED6B2D" w:rsidRDefault="00ED6B2D" w:rsidP="00035920">
            <w:pPr>
              <w:rPr>
                <w:rFonts w:ascii="Calibri" w:hAnsi="Calibri" w:cs="Calibri"/>
                <w:color w:val="0072C7" w:themeColor="accent2"/>
              </w:rPr>
            </w:pPr>
            <w:r>
              <w:rPr>
                <w:rFonts w:ascii="Calibri" w:hAnsi="Calibri" w:cs="Calibri"/>
                <w:color w:val="0072C7" w:themeColor="accent2"/>
              </w:rPr>
              <w:t>Active learning</w:t>
            </w:r>
          </w:p>
          <w:p w14:paraId="19D7A683" w14:textId="6391D864" w:rsidR="00ED6B2D" w:rsidRDefault="00ED6B2D" w:rsidP="00035920">
            <w:pPr>
              <w:rPr>
                <w:rFonts w:ascii="Calibri" w:hAnsi="Calibri" w:cs="Calibri"/>
                <w:color w:val="0072C7" w:themeColor="accent2"/>
              </w:rPr>
            </w:pPr>
            <w:r>
              <w:rPr>
                <w:rFonts w:ascii="Calibri" w:hAnsi="Calibri" w:cs="Calibri"/>
                <w:color w:val="0072C7" w:themeColor="accent2"/>
              </w:rPr>
              <w:t>Health Care</w:t>
            </w:r>
          </w:p>
          <w:p w14:paraId="3565FAB9" w14:textId="725EB25B" w:rsidR="00961ACB" w:rsidRPr="0056708E" w:rsidRDefault="00961ACB" w:rsidP="00035920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602" w:type="dxa"/>
          </w:tcPr>
          <w:p w14:paraId="24505790" w14:textId="77777777" w:rsidR="003D1B71" w:rsidRDefault="003D1B71" w:rsidP="00035920"/>
        </w:tc>
        <w:tc>
          <w:tcPr>
            <w:tcW w:w="6428" w:type="dxa"/>
            <w:vMerge/>
          </w:tcPr>
          <w:p w14:paraId="393BE650" w14:textId="77777777" w:rsidR="003D1B71" w:rsidRDefault="003D1B71" w:rsidP="00035920"/>
        </w:tc>
      </w:tr>
    </w:tbl>
    <w:p w14:paraId="61EC3056" w14:textId="77777777"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8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1044A" w14:textId="77777777" w:rsidR="0047716E" w:rsidRDefault="0047716E" w:rsidP="00590471">
      <w:r>
        <w:separator/>
      </w:r>
    </w:p>
  </w:endnote>
  <w:endnote w:type="continuationSeparator" w:id="0">
    <w:p w14:paraId="3AC933D5" w14:textId="77777777" w:rsidR="0047716E" w:rsidRDefault="0047716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42F0C" w14:textId="77777777" w:rsidR="0047716E" w:rsidRDefault="0047716E" w:rsidP="00590471">
      <w:r>
        <w:separator/>
      </w:r>
    </w:p>
  </w:footnote>
  <w:footnote w:type="continuationSeparator" w:id="0">
    <w:p w14:paraId="0A854ADF" w14:textId="77777777" w:rsidR="0047716E" w:rsidRDefault="0047716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53795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020C8BA" wp14:editId="34C185E7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62CBE093" id="Group 26" o:spid="_x0000_s1026" alt="&quot;&quot;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w7lEpieULgWaBINDmWHUpF&#10;LDCRqBzLbnIsO5SKWGAiUTmW3eRYduVYQmB9BeVYdpNj2aFUch+YHMuuHEsIvCYoEk2OZVeOJQSe&#10;BYpEk2PZlWMJgWeBItHkWHblWEJgWaAcy25yLLtyLCHwLFAkmhzLrhxLCDwLFIkmx7IrxxICzwJF&#10;osmx7MqxhMCzQJFociy7ciwhcCw4lGMJgVeAcCyHybEcyrGEwLNAZufD5FgO5VhC4Fkgs/NhciyH&#10;ciwh8CyQdeJhciyHciwh8CyQdeJh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8159FE"/>
    <w:multiLevelType w:val="hybridMultilevel"/>
    <w:tmpl w:val="4E7ECE1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CA07BD"/>
    <w:multiLevelType w:val="hybridMultilevel"/>
    <w:tmpl w:val="0910074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0519570">
    <w:abstractNumId w:val="1"/>
  </w:num>
  <w:num w:numId="2" w16cid:durableId="2093697073">
    <w:abstractNumId w:val="2"/>
  </w:num>
  <w:num w:numId="3" w16cid:durableId="37751704">
    <w:abstractNumId w:val="0"/>
  </w:num>
  <w:num w:numId="4" w16cid:durableId="1896427574">
    <w:abstractNumId w:val="4"/>
  </w:num>
  <w:num w:numId="5" w16cid:durableId="7661966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D40"/>
    <w:rsid w:val="00035920"/>
    <w:rsid w:val="00052F80"/>
    <w:rsid w:val="00060042"/>
    <w:rsid w:val="0008685D"/>
    <w:rsid w:val="00090860"/>
    <w:rsid w:val="000B5F6B"/>
    <w:rsid w:val="00112FD7"/>
    <w:rsid w:val="00150ABD"/>
    <w:rsid w:val="00173D40"/>
    <w:rsid w:val="001758DD"/>
    <w:rsid w:val="001946FC"/>
    <w:rsid w:val="00222466"/>
    <w:rsid w:val="0024753C"/>
    <w:rsid w:val="00271412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B7374"/>
    <w:rsid w:val="003D1B71"/>
    <w:rsid w:val="00430F84"/>
    <w:rsid w:val="004442DE"/>
    <w:rsid w:val="0047716E"/>
    <w:rsid w:val="004E158A"/>
    <w:rsid w:val="00557357"/>
    <w:rsid w:val="00565C77"/>
    <w:rsid w:val="0056708E"/>
    <w:rsid w:val="005801E5"/>
    <w:rsid w:val="00590471"/>
    <w:rsid w:val="005D01FA"/>
    <w:rsid w:val="00624E22"/>
    <w:rsid w:val="00653E17"/>
    <w:rsid w:val="00671D73"/>
    <w:rsid w:val="00682DC1"/>
    <w:rsid w:val="00683884"/>
    <w:rsid w:val="006A08E8"/>
    <w:rsid w:val="006D79A8"/>
    <w:rsid w:val="0072353B"/>
    <w:rsid w:val="007575B6"/>
    <w:rsid w:val="007A2432"/>
    <w:rsid w:val="007B3C81"/>
    <w:rsid w:val="007C4985"/>
    <w:rsid w:val="007D67CA"/>
    <w:rsid w:val="007E668F"/>
    <w:rsid w:val="007F5B63"/>
    <w:rsid w:val="00803A0A"/>
    <w:rsid w:val="00846CB9"/>
    <w:rsid w:val="008566AA"/>
    <w:rsid w:val="00876A6A"/>
    <w:rsid w:val="008A1E6E"/>
    <w:rsid w:val="008B6ACD"/>
    <w:rsid w:val="008B6ED9"/>
    <w:rsid w:val="008C024F"/>
    <w:rsid w:val="008C2CFC"/>
    <w:rsid w:val="00912DC8"/>
    <w:rsid w:val="009475DC"/>
    <w:rsid w:val="00961ACB"/>
    <w:rsid w:val="00967B93"/>
    <w:rsid w:val="009D090F"/>
    <w:rsid w:val="009E4901"/>
    <w:rsid w:val="00A31464"/>
    <w:rsid w:val="00A31B16"/>
    <w:rsid w:val="00A33613"/>
    <w:rsid w:val="00A47A8D"/>
    <w:rsid w:val="00A512BC"/>
    <w:rsid w:val="00AB1074"/>
    <w:rsid w:val="00AC6C7E"/>
    <w:rsid w:val="00B4158A"/>
    <w:rsid w:val="00B63F5F"/>
    <w:rsid w:val="00B6466C"/>
    <w:rsid w:val="00B665C4"/>
    <w:rsid w:val="00BB1B5D"/>
    <w:rsid w:val="00BC128E"/>
    <w:rsid w:val="00BC22C7"/>
    <w:rsid w:val="00BD195A"/>
    <w:rsid w:val="00C07240"/>
    <w:rsid w:val="00C14078"/>
    <w:rsid w:val="00C315B6"/>
    <w:rsid w:val="00CE1E3D"/>
    <w:rsid w:val="00D053FA"/>
    <w:rsid w:val="00D14945"/>
    <w:rsid w:val="00D86A77"/>
    <w:rsid w:val="00DC3F0A"/>
    <w:rsid w:val="00E028E0"/>
    <w:rsid w:val="00E10565"/>
    <w:rsid w:val="00E13BBB"/>
    <w:rsid w:val="00E26AED"/>
    <w:rsid w:val="00E73AB8"/>
    <w:rsid w:val="00E837B5"/>
    <w:rsid w:val="00E90A60"/>
    <w:rsid w:val="00EC385F"/>
    <w:rsid w:val="00ED47F7"/>
    <w:rsid w:val="00ED6B2D"/>
    <w:rsid w:val="00EE7E09"/>
    <w:rsid w:val="00EF21B6"/>
    <w:rsid w:val="00EF35DD"/>
    <w:rsid w:val="00F014FC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AA2092B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Kanchan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70CA8091D4C4FD489A3293EA412E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E781B5-D2E1-48DF-847B-FF2E87428421}"/>
      </w:docPartPr>
      <w:docPartBody>
        <w:p w:rsidR="0038533F" w:rsidRDefault="0038533F">
          <w:pPr>
            <w:pStyle w:val="070CA8091D4C4FD489A3293EA412ECFC"/>
          </w:pPr>
          <w:r w:rsidRPr="00AC6C7E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33F"/>
    <w:rsid w:val="000E3F63"/>
    <w:rsid w:val="00347D21"/>
    <w:rsid w:val="0038533F"/>
    <w:rsid w:val="005124D3"/>
    <w:rsid w:val="00D55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70CA8091D4C4FD489A3293EA412ECFC">
    <w:name w:val="070CA8091D4C4FD489A3293EA412ECFC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08BB625-10F1-4756-91DE-A185CA6D0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1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2023-07-25T23:04:00Z</dcterms:created>
  <dcterms:modified xsi:type="dcterms:W3CDTF">2023-07-25T23:10:00Z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